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s1026" type="#_x0000_t75" style="position:absolute;left:0;text-align:left;margin-left:167.7pt;margin-top:-.9pt;width:52.1pt;height:62.05pt;z-index:251657216;visibility:visible" o:allowincell="f">
            <v:imagedata r:id="rId7" o:title=""/>
          </v:shape>
        </w:pict>
      </w:r>
      <w:r>
        <w:rPr>
          <w:noProof/>
        </w:rPr>
        <w:pict>
          <v:shape id="Obraz 3" o:spid="_x0000_s1027" type="#_x0000_t75" alt="logo gok" style="position:absolute;left:0;text-align:left;margin-left:2.75pt;margin-top:.15pt;width:120.35pt;height:61.9pt;z-index:-251660288;visibility:visible" wrapcoords="-135 0 -135 21340 21600 21340 21600 0 -135 0">
            <v:imagedata r:id="rId8" o:title=""/>
            <w10:wrap type="tight"/>
          </v:shape>
        </w:pict>
      </w:r>
      <w:r w:rsidRPr="00CB7083">
        <w:rPr>
          <w:rFonts w:ascii="Calibri" w:hAnsi="Calibri" w:cs="Calibri"/>
          <w:color w:val="595959"/>
          <w:sz w:val="16"/>
          <w:szCs w:val="16"/>
        </w:rPr>
        <w:t xml:space="preserve">34-340 Jeleśnia ul. Plebańska 1 </w:t>
      </w:r>
    </w:p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  <w:lang w:val="en-US"/>
        </w:rPr>
      </w:pPr>
      <w:r w:rsidRPr="00CB7083">
        <w:rPr>
          <w:rFonts w:ascii="Calibri" w:hAnsi="Calibri" w:cs="Calibri"/>
          <w:color w:val="595959"/>
          <w:sz w:val="16"/>
          <w:szCs w:val="16"/>
          <w:lang w:val="en-US"/>
        </w:rPr>
        <w:t xml:space="preserve">tel. 33-8636-668  </w:t>
      </w:r>
    </w:p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  <w:lang w:val="en-US"/>
        </w:rPr>
      </w:pPr>
      <w:r w:rsidRPr="00CB7083">
        <w:rPr>
          <w:rFonts w:ascii="Calibri" w:hAnsi="Calibri" w:cs="Calibri"/>
          <w:color w:val="595959"/>
          <w:sz w:val="16"/>
          <w:szCs w:val="16"/>
        </w:rPr>
        <w:t xml:space="preserve">e-mail: </w:t>
      </w:r>
      <w:hyperlink r:id="rId9" w:history="1">
        <w:r w:rsidRPr="00CB7083">
          <w:rPr>
            <w:rStyle w:val="Hyperlink"/>
            <w:rFonts w:ascii="Calibri" w:hAnsi="Calibri" w:cs="Calibri"/>
            <w:color w:val="595959"/>
            <w:sz w:val="16"/>
            <w:szCs w:val="16"/>
          </w:rPr>
          <w:t>jelesniagok@gmail.com</w:t>
        </w:r>
      </w:hyperlink>
    </w:p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  <w:lang w:val="en-US"/>
        </w:rPr>
      </w:pPr>
      <w:hyperlink r:id="rId10" w:history="1">
        <w:r w:rsidRPr="00CB7083">
          <w:rPr>
            <w:rStyle w:val="Hyperlink"/>
            <w:rFonts w:ascii="Calibri" w:hAnsi="Calibri" w:cs="Calibri"/>
            <w:sz w:val="16"/>
            <w:szCs w:val="16"/>
            <w:lang w:val="en-US"/>
          </w:rPr>
          <w:t>www.jelesnia.naszgok.pl</w:t>
        </w:r>
      </w:hyperlink>
      <w:r w:rsidRPr="00CB7083">
        <w:rPr>
          <w:rFonts w:ascii="Calibri" w:hAnsi="Calibri" w:cs="Calibri"/>
          <w:color w:val="595959"/>
          <w:sz w:val="16"/>
          <w:szCs w:val="16"/>
          <w:lang w:val="en-US"/>
        </w:rPr>
        <w:t xml:space="preserve"> </w:t>
      </w:r>
    </w:p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  <w:lang w:val="en-US"/>
        </w:rPr>
      </w:pPr>
      <w:r w:rsidRPr="00CB7083">
        <w:rPr>
          <w:rFonts w:ascii="Calibri" w:hAnsi="Calibri" w:cs="Calibri"/>
          <w:color w:val="595959"/>
          <w:sz w:val="16"/>
          <w:szCs w:val="16"/>
          <w:lang w:val="en-US"/>
        </w:rPr>
        <w:t>NIP 5532309166   REGON 072376976</w:t>
      </w:r>
    </w:p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</w:rPr>
      </w:pPr>
      <w:r w:rsidRPr="00CB7083">
        <w:rPr>
          <w:rFonts w:ascii="Calibri" w:hAnsi="Calibri" w:cs="Calibri"/>
          <w:color w:val="595959"/>
          <w:sz w:val="16"/>
          <w:szCs w:val="16"/>
        </w:rPr>
        <w:t>Bank Spółdzielczy Jeleśnia</w:t>
      </w:r>
    </w:p>
    <w:p w:rsidR="009C7AEC" w:rsidRPr="00CB7083" w:rsidRDefault="009C7AEC" w:rsidP="005A6A4D">
      <w:pPr>
        <w:jc w:val="right"/>
        <w:rPr>
          <w:rFonts w:ascii="Calibri" w:hAnsi="Calibri" w:cs="Calibri"/>
          <w:color w:val="595959"/>
          <w:sz w:val="16"/>
          <w:szCs w:val="16"/>
        </w:rPr>
      </w:pPr>
      <w:r w:rsidRPr="00CB7083">
        <w:rPr>
          <w:rFonts w:ascii="Calibri" w:hAnsi="Calibri" w:cs="Calibri"/>
          <w:color w:val="595959"/>
          <w:sz w:val="16"/>
          <w:szCs w:val="16"/>
        </w:rPr>
        <w:t>61 8118 0002 0000 0127 2000 0010</w:t>
      </w:r>
    </w:p>
    <w:p w:rsidR="009C7AEC" w:rsidRPr="00CB7083" w:rsidRDefault="009C7AEC" w:rsidP="00EF30A0">
      <w:pPr>
        <w:pStyle w:val="Title"/>
        <w:pBdr>
          <w:bottom w:val="single" w:sz="8" w:space="0" w:color="7FD13B"/>
        </w:pBdr>
        <w:jc w:val="both"/>
        <w:rPr>
          <w:rFonts w:ascii="Calibri" w:hAnsi="Calibri" w:cs="Calibri"/>
          <w:color w:val="auto"/>
          <w:sz w:val="22"/>
          <w:szCs w:val="22"/>
        </w:rPr>
      </w:pPr>
    </w:p>
    <w:p w:rsidR="009C7AEC" w:rsidRDefault="009C7AEC" w:rsidP="005B2FD8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Wójt Gminy Jeleśnia </w:t>
      </w:r>
      <w:r w:rsidRPr="005B2FD8">
        <w:rPr>
          <w:rFonts w:ascii="Calibri" w:hAnsi="Calibri" w:cs="Calibri"/>
          <w:b/>
          <w:sz w:val="22"/>
          <w:szCs w:val="22"/>
        </w:rPr>
        <w:t>oraz Gminny Ośrodek Kultury  w Jeleśni</w:t>
      </w:r>
    </w:p>
    <w:p w:rsidR="009C7AEC" w:rsidRPr="001D6859" w:rsidRDefault="009C7AEC" w:rsidP="005B2FD8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ogłaszają</w:t>
      </w:r>
    </w:p>
    <w:p w:rsidR="009C7AEC" w:rsidRDefault="009C7AEC" w:rsidP="00D5256C">
      <w:pPr>
        <w:pStyle w:val="Heading1"/>
        <w:spacing w:before="0"/>
        <w:jc w:val="center"/>
        <w:rPr>
          <w:rFonts w:ascii="Calibri" w:hAnsi="Calibri" w:cs="Calibri"/>
          <w:color w:val="7030A0"/>
          <w:sz w:val="36"/>
          <w:szCs w:val="36"/>
        </w:rPr>
      </w:pPr>
      <w:r>
        <w:rPr>
          <w:rFonts w:ascii="Calibri" w:hAnsi="Calibri" w:cs="Calibri"/>
          <w:color w:val="7030A0"/>
          <w:sz w:val="36"/>
          <w:szCs w:val="36"/>
        </w:rPr>
        <w:t>KONKURS WIEŃCÓW DOŻYNKOWYCH</w:t>
      </w:r>
    </w:p>
    <w:p w:rsidR="009C7AEC" w:rsidRPr="005B2FD8" w:rsidRDefault="009C7AEC" w:rsidP="005B2FD8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w ramach obchodów</w:t>
      </w:r>
    </w:p>
    <w:p w:rsidR="009C7AEC" w:rsidRPr="00D5256C" w:rsidRDefault="009C7AEC" w:rsidP="00C34BA4">
      <w:pPr>
        <w:pStyle w:val="Heading1"/>
        <w:spacing w:before="0"/>
        <w:jc w:val="center"/>
        <w:rPr>
          <w:rFonts w:ascii="Calibri" w:hAnsi="Calibri" w:cs="Calibri"/>
          <w:color w:val="7030A0"/>
          <w:sz w:val="36"/>
          <w:szCs w:val="36"/>
        </w:rPr>
      </w:pPr>
      <w:r>
        <w:rPr>
          <w:rFonts w:ascii="Calibri" w:hAnsi="Calibri" w:cs="Calibri"/>
          <w:color w:val="7030A0"/>
          <w:sz w:val="36"/>
          <w:szCs w:val="36"/>
        </w:rPr>
        <w:t>XXI DOŻYNEK WOJEWÓDZKICH W JELEŚNI</w:t>
      </w:r>
    </w:p>
    <w:p w:rsidR="009C7AEC" w:rsidRPr="00CB7083" w:rsidRDefault="009C7AEC" w:rsidP="00EF30A0">
      <w:pPr>
        <w:jc w:val="both"/>
        <w:rPr>
          <w:rFonts w:ascii="Calibri" w:hAnsi="Calibri" w:cs="Calibri"/>
          <w:b/>
          <w:sz w:val="22"/>
          <w:szCs w:val="22"/>
        </w:rPr>
      </w:pPr>
    </w:p>
    <w:p w:rsidR="009C7AEC" w:rsidRPr="00EC7470" w:rsidRDefault="009C7AEC" w:rsidP="00EF30A0">
      <w:pPr>
        <w:jc w:val="both"/>
        <w:rPr>
          <w:rFonts w:ascii="Calibri" w:hAnsi="Calibri" w:cs="Calibri"/>
          <w:b/>
          <w:sz w:val="22"/>
          <w:szCs w:val="22"/>
        </w:rPr>
      </w:pPr>
      <w:r w:rsidRPr="00EC7470">
        <w:rPr>
          <w:rFonts w:ascii="Calibri" w:hAnsi="Calibri" w:cs="Calibri"/>
          <w:b/>
          <w:sz w:val="22"/>
          <w:szCs w:val="22"/>
        </w:rPr>
        <w:t>1.Cele  konkursu:</w:t>
      </w:r>
    </w:p>
    <w:p w:rsidR="009C7AEC" w:rsidRDefault="009C7AEC" w:rsidP="00442A0C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Kultywowanie tradycji ludowej regionu,</w:t>
      </w:r>
    </w:p>
    <w:p w:rsidR="009C7AEC" w:rsidRPr="00EC7470" w:rsidRDefault="009C7AEC" w:rsidP="0038081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Popularyzowanie dorobku sztuki ludowej</w:t>
      </w:r>
    </w:p>
    <w:p w:rsidR="009C7AEC" w:rsidRPr="00EC7470" w:rsidRDefault="009C7AEC" w:rsidP="00AA71C3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EC7470">
        <w:rPr>
          <w:rFonts w:ascii="Calibri" w:hAnsi="Calibri" w:cs="Calibri"/>
          <w:b/>
          <w:sz w:val="22"/>
          <w:szCs w:val="22"/>
        </w:rPr>
        <w:t xml:space="preserve">2. W konkursie mogą wziąć udział: </w:t>
      </w:r>
    </w:p>
    <w:p w:rsidR="009C7AEC" w:rsidRDefault="009C7AEC" w:rsidP="0038081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 indywidualni wykonawcy,</w:t>
      </w:r>
    </w:p>
    <w:p w:rsidR="009C7AEC" w:rsidRDefault="009C7AEC" w:rsidP="0038081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-Koła Gospodyń Wiejskich,</w:t>
      </w:r>
    </w:p>
    <w:p w:rsidR="009C7AEC" w:rsidRDefault="009C7AEC" w:rsidP="00CB3CD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-parafie</w:t>
      </w:r>
    </w:p>
    <w:p w:rsidR="009C7AEC" w:rsidRDefault="009C7AEC" w:rsidP="00CB3CD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 terenu Województwa Śląskiego</w:t>
      </w:r>
    </w:p>
    <w:p w:rsidR="009C7AEC" w:rsidRPr="00EC7470" w:rsidRDefault="009C7AEC" w:rsidP="00CB3CD7">
      <w:pPr>
        <w:jc w:val="both"/>
        <w:rPr>
          <w:rFonts w:ascii="Calibri" w:hAnsi="Calibri" w:cs="Calibri"/>
          <w:b/>
          <w:sz w:val="22"/>
          <w:szCs w:val="22"/>
        </w:rPr>
      </w:pPr>
      <w:r w:rsidRPr="00EC7470">
        <w:rPr>
          <w:rFonts w:ascii="Calibri" w:hAnsi="Calibri" w:cs="Calibri"/>
          <w:b/>
          <w:sz w:val="22"/>
          <w:szCs w:val="22"/>
        </w:rPr>
        <w:t>3. Wieńce oceniane będą w kategoriach:</w:t>
      </w:r>
    </w:p>
    <w:p w:rsidR="009C7AEC" w:rsidRDefault="009C7AEC" w:rsidP="00CB3CD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 wieńce płaskie,</w:t>
      </w:r>
    </w:p>
    <w:p w:rsidR="009C7AEC" w:rsidRDefault="009C7AEC" w:rsidP="00CB3CD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-kopki,</w:t>
      </w:r>
    </w:p>
    <w:p w:rsidR="009C7AEC" w:rsidRDefault="009C7AEC" w:rsidP="00EC7470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-kompozycje.</w:t>
      </w:r>
    </w:p>
    <w:p w:rsidR="009C7AEC" w:rsidRPr="00EC7470" w:rsidRDefault="009C7AEC" w:rsidP="00EC7470">
      <w:pPr>
        <w:rPr>
          <w:rFonts w:ascii="Calibri" w:hAnsi="Calibri" w:cs="Calibri"/>
          <w:b/>
          <w:sz w:val="22"/>
          <w:szCs w:val="22"/>
        </w:rPr>
      </w:pPr>
      <w:r w:rsidRPr="00EC7470">
        <w:rPr>
          <w:rFonts w:ascii="Calibri" w:hAnsi="Calibri" w:cs="Calibri"/>
          <w:b/>
          <w:sz w:val="22"/>
          <w:szCs w:val="22"/>
        </w:rPr>
        <w:t>4. Kryteria oceny wieńców: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-zgodność z tradycją regionu,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-wyraz artystyczny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 pomysłowość kompozycji.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5. Oceny dokona powołane przez organizatorów jury.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6. Dla wykonawców nagrodzonych wieńców organizatorzy przewidzieli nagrody i pamiątkowe dyplomy.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7. Plon konkursu zostanie zaprezentowany na wystawie podczas imprezy XXI Dożynki Wojewódzkie w Jeleśni.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8. Prace konkursowe należy dostarczyć własnym transportem </w:t>
      </w:r>
      <w:r w:rsidRPr="00EC7470">
        <w:rPr>
          <w:rFonts w:ascii="Calibri" w:hAnsi="Calibri" w:cs="Calibri"/>
          <w:b/>
          <w:sz w:val="22"/>
          <w:szCs w:val="22"/>
        </w:rPr>
        <w:t>do Gminnego Ośrodka Kultury w Jeleśni, ul. Plebańska 1</w:t>
      </w:r>
      <w:r>
        <w:rPr>
          <w:rFonts w:ascii="Calibri" w:hAnsi="Calibri" w:cs="Calibri"/>
          <w:sz w:val="22"/>
          <w:szCs w:val="22"/>
        </w:rPr>
        <w:t xml:space="preserve"> w dniu </w:t>
      </w:r>
      <w:r w:rsidRPr="00EC7470">
        <w:rPr>
          <w:rFonts w:ascii="Calibri" w:hAnsi="Calibri" w:cs="Calibri"/>
          <w:b/>
          <w:sz w:val="22"/>
          <w:szCs w:val="22"/>
        </w:rPr>
        <w:t>26 sierpnia 2021 w godz. 10.00- 14.00</w:t>
      </w:r>
      <w:r>
        <w:rPr>
          <w:rFonts w:ascii="Calibri" w:hAnsi="Calibri" w:cs="Calibri"/>
          <w:sz w:val="22"/>
          <w:szCs w:val="22"/>
        </w:rPr>
        <w:t>. Wieńce pozostają do dyspozycji organizatorów do zakończenia uroczystości dożynkowych, po czym na życzenie wykonawcy mogą zostać odebrane.</w:t>
      </w:r>
    </w:p>
    <w:p w:rsidR="009C7AEC" w:rsidRDefault="009C7AEC" w:rsidP="00EC747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9. Ogłoszenie wyników konkursu i rozdanie nagród i dyplomów nastąpi w dniu 29 sierpnia 2021 ok. godz. 13.30 podczas XXI Dożynek Wojewódzkich.</w:t>
      </w:r>
    </w:p>
    <w:p w:rsidR="009C7AEC" w:rsidRPr="009B6C2C" w:rsidRDefault="009C7AEC" w:rsidP="009B6C2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10. Kartę zgłoszenia w konkursie należy dostarczyć mailem lub pocztą do dnia 20.08.2021 na adres </w:t>
      </w:r>
      <w:hyperlink r:id="rId11" w:history="1">
        <w:r w:rsidRPr="001D6859">
          <w:rPr>
            <w:rStyle w:val="Hyperlink"/>
            <w:rFonts w:ascii="Calibri" w:hAnsi="Calibri" w:cs="Calibri"/>
            <w:bCs/>
            <w:sz w:val="22"/>
            <w:szCs w:val="22"/>
          </w:rPr>
          <w:t>jelesniagok@gmail.com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9B6C2C">
        <w:rPr>
          <w:rFonts w:ascii="Calibri" w:hAnsi="Calibri" w:cs="Calibri"/>
          <w:sz w:val="22"/>
          <w:szCs w:val="22"/>
        </w:rPr>
        <w:t>lub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>Gminny Ośrodek</w:t>
      </w:r>
      <w:r w:rsidRPr="00EC7470">
        <w:rPr>
          <w:rFonts w:ascii="Calibri" w:hAnsi="Calibri" w:cs="Calibri"/>
          <w:b/>
          <w:sz w:val="22"/>
          <w:szCs w:val="22"/>
        </w:rPr>
        <w:t xml:space="preserve"> Kultury w Jeleśni, </w:t>
      </w:r>
      <w:r>
        <w:rPr>
          <w:rFonts w:ascii="Calibri" w:hAnsi="Calibri" w:cs="Calibri"/>
          <w:b/>
          <w:sz w:val="22"/>
          <w:szCs w:val="22"/>
        </w:rPr>
        <w:t xml:space="preserve">34-340 Jeleśnia, </w:t>
      </w:r>
      <w:r w:rsidRPr="00EC7470">
        <w:rPr>
          <w:rFonts w:ascii="Calibri" w:hAnsi="Calibri" w:cs="Calibri"/>
          <w:b/>
          <w:sz w:val="22"/>
          <w:szCs w:val="22"/>
        </w:rPr>
        <w:t>ul. Plebańska 1</w:t>
      </w:r>
      <w:r>
        <w:rPr>
          <w:rFonts w:ascii="Calibri" w:hAnsi="Calibri" w:cs="Calibri"/>
          <w:b/>
          <w:sz w:val="22"/>
          <w:szCs w:val="22"/>
        </w:rPr>
        <w:t xml:space="preserve">. </w:t>
      </w:r>
    </w:p>
    <w:p w:rsidR="009C7AEC" w:rsidRDefault="009C7AEC" w:rsidP="00892D58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1D6859">
        <w:rPr>
          <w:rFonts w:ascii="Calibri" w:hAnsi="Calibri" w:cs="Calibri"/>
          <w:sz w:val="22"/>
          <w:szCs w:val="22"/>
        </w:rPr>
        <w:t>Przesłanie zgłoszenia udziału w konkursie będzie równoznaczne z akceptacją postanowień niniejszego regulaminu.</w:t>
      </w:r>
    </w:p>
    <w:p w:rsidR="009C7AEC" w:rsidRDefault="009C7AEC" w:rsidP="00892D58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11. W razie jakichkolwiek pytań prosimy o kontakt z </w:t>
      </w:r>
      <w:r>
        <w:rPr>
          <w:rFonts w:ascii="Calibri" w:hAnsi="Calibri" w:cs="Calibri"/>
          <w:b/>
          <w:sz w:val="22"/>
          <w:szCs w:val="22"/>
        </w:rPr>
        <w:t>Gminnym Ośrodkiem</w:t>
      </w:r>
      <w:r w:rsidRPr="00EC7470">
        <w:rPr>
          <w:rFonts w:ascii="Calibri" w:hAnsi="Calibri" w:cs="Calibri"/>
          <w:b/>
          <w:sz w:val="22"/>
          <w:szCs w:val="22"/>
        </w:rPr>
        <w:t xml:space="preserve"> Kultury w Jeleśni, </w:t>
      </w:r>
    </w:p>
    <w:p w:rsidR="009C7AEC" w:rsidRPr="001D6859" w:rsidRDefault="009C7AEC" w:rsidP="00892D58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tel. 33 86 36 668.</w:t>
      </w:r>
    </w:p>
    <w:p w:rsidR="009C7AEC" w:rsidRDefault="009C7AEC" w:rsidP="00892D5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12. Uczestnicy </w:t>
      </w:r>
      <w:r w:rsidRPr="001D6859">
        <w:rPr>
          <w:rFonts w:ascii="Calibri" w:hAnsi="Calibri" w:cs="Calibri"/>
          <w:sz w:val="22"/>
          <w:szCs w:val="22"/>
        </w:rPr>
        <w:t>wyrażają zgodę na przetwarzanie danych  osobowych  p</w:t>
      </w:r>
      <w:r>
        <w:rPr>
          <w:rFonts w:ascii="Calibri" w:hAnsi="Calibri" w:cs="Calibri"/>
          <w:sz w:val="22"/>
          <w:szCs w:val="22"/>
        </w:rPr>
        <w:t>rzez organizatora  konkursu</w:t>
      </w:r>
      <w:r w:rsidRPr="001D6859">
        <w:rPr>
          <w:rFonts w:ascii="Calibri" w:hAnsi="Calibri" w:cs="Calibri"/>
          <w:sz w:val="22"/>
          <w:szCs w:val="22"/>
        </w:rPr>
        <w:t xml:space="preserve"> w celach wynikających z re</w:t>
      </w:r>
      <w:r>
        <w:rPr>
          <w:rFonts w:ascii="Calibri" w:hAnsi="Calibri" w:cs="Calibri"/>
          <w:sz w:val="22"/>
          <w:szCs w:val="22"/>
        </w:rPr>
        <w:t xml:space="preserve">gulaminu tego konkursu, zgodnie z </w:t>
      </w:r>
      <w:r w:rsidRPr="001D6859">
        <w:rPr>
          <w:rFonts w:ascii="Calibri" w:hAnsi="Calibri" w:cs="Calibri"/>
          <w:sz w:val="22"/>
          <w:szCs w:val="22"/>
        </w:rPr>
        <w:t xml:space="preserve">Rozporządzeniem Parlamentu Europejskiego i Rady (UE) 2016/679 z dnia 27 kwietnia 2016 r. w sprawie ochrony osób fizycznych w związku z przetwarzaniem danych osobowych i w sprawie swobodnego przepływu takich danych oraz uchylenia dyrektywy 95/46/WE z dnia 27 kwietnia 2016 r. (Dz. Urz. UE  Nr 119) </w:t>
      </w:r>
    </w:p>
    <w:p w:rsidR="009C7AEC" w:rsidRPr="001D6859" w:rsidRDefault="009C7AEC" w:rsidP="00892D58">
      <w:pPr>
        <w:jc w:val="both"/>
        <w:rPr>
          <w:rFonts w:ascii="Calibri" w:hAnsi="Calibri" w:cs="Calibri"/>
          <w:sz w:val="22"/>
          <w:szCs w:val="22"/>
        </w:rPr>
      </w:pPr>
    </w:p>
    <w:p w:rsidR="009C7AEC" w:rsidRPr="001D6859" w:rsidRDefault="009C7AEC" w:rsidP="00CB3CD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9C7AEC" w:rsidRPr="001D6859" w:rsidRDefault="009C7AEC" w:rsidP="00EF30A0">
      <w:pPr>
        <w:jc w:val="both"/>
        <w:rPr>
          <w:rFonts w:ascii="Calibri" w:hAnsi="Calibri" w:cs="Calibri"/>
          <w:sz w:val="22"/>
          <w:szCs w:val="22"/>
        </w:rPr>
      </w:pPr>
    </w:p>
    <w:p w:rsidR="009C7AEC" w:rsidRPr="001D6859" w:rsidRDefault="009C7AEC" w:rsidP="00EF30A0">
      <w:pPr>
        <w:jc w:val="both"/>
        <w:rPr>
          <w:rFonts w:ascii="Calibri" w:hAnsi="Calibri" w:cs="Calibri"/>
          <w:b/>
          <w:sz w:val="22"/>
          <w:szCs w:val="22"/>
        </w:rPr>
      </w:pPr>
    </w:p>
    <w:p w:rsidR="009C7AEC" w:rsidRPr="00CB3CD7" w:rsidRDefault="009C7AEC" w:rsidP="00380818">
      <w:pPr>
        <w:ind w:left="720"/>
        <w:rPr>
          <w:rFonts w:ascii="Calibri" w:hAnsi="Calibri" w:cs="Calibri"/>
          <w:b/>
          <w:sz w:val="22"/>
          <w:szCs w:val="22"/>
        </w:rPr>
      </w:pPr>
    </w:p>
    <w:p w:rsidR="009C7AEC" w:rsidRPr="00CB3CD7" w:rsidRDefault="009C7AEC" w:rsidP="00380818">
      <w:pPr>
        <w:pStyle w:val="ListParagraph"/>
        <w:rPr>
          <w:rFonts w:ascii="Calibri" w:hAnsi="Calibri" w:cs="Calibri"/>
          <w:sz w:val="22"/>
          <w:szCs w:val="22"/>
        </w:rPr>
      </w:pPr>
    </w:p>
    <w:p w:rsidR="009C7AEC" w:rsidRPr="00C34BA4" w:rsidRDefault="009C7AEC" w:rsidP="00C34BA4">
      <w:pPr>
        <w:jc w:val="both"/>
        <w:rPr>
          <w:rFonts w:ascii="Calibri" w:hAnsi="Calibri" w:cs="Calibri"/>
          <w:b/>
          <w:sz w:val="20"/>
          <w:szCs w:val="20"/>
        </w:rPr>
      </w:pPr>
      <w:r w:rsidRPr="00C34BA4">
        <w:rPr>
          <w:rFonts w:ascii="Calibri" w:hAnsi="Calibri" w:cs="Calibri"/>
          <w:b/>
          <w:sz w:val="20"/>
          <w:szCs w:val="20"/>
        </w:rPr>
        <w:t>KARTA ZGŁOSZENIA</w:t>
      </w:r>
    </w:p>
    <w:p w:rsidR="009C7AEC" w:rsidRPr="00C34BA4" w:rsidRDefault="009C7AEC" w:rsidP="00C34BA4">
      <w:pPr>
        <w:jc w:val="both"/>
        <w:rPr>
          <w:rFonts w:ascii="Calibri" w:hAnsi="Calibri" w:cs="Calibri"/>
          <w:sz w:val="20"/>
          <w:szCs w:val="20"/>
        </w:rPr>
      </w:pPr>
    </w:p>
    <w:p w:rsidR="009C7AEC" w:rsidRDefault="009C7AEC" w:rsidP="00C34BA4">
      <w:pPr>
        <w:jc w:val="both"/>
        <w:rPr>
          <w:rFonts w:ascii="Calibri" w:hAnsi="Calibri" w:cs="Calibri"/>
          <w:sz w:val="20"/>
          <w:szCs w:val="20"/>
        </w:rPr>
      </w:pPr>
      <w:r w:rsidRPr="00C34BA4">
        <w:rPr>
          <w:rFonts w:ascii="Calibri" w:hAnsi="Calibri" w:cs="Calibri"/>
          <w:sz w:val="20"/>
          <w:szCs w:val="20"/>
        </w:rPr>
        <w:t>Imię i nazwisko</w:t>
      </w:r>
      <w:r>
        <w:rPr>
          <w:rFonts w:ascii="Calibri" w:hAnsi="Calibri" w:cs="Calibri"/>
          <w:sz w:val="20"/>
          <w:szCs w:val="20"/>
        </w:rPr>
        <w:t>*</w:t>
      </w:r>
      <w:r w:rsidRPr="00C34BA4">
        <w:rPr>
          <w:rFonts w:ascii="Calibri" w:hAnsi="Calibri" w:cs="Calibri"/>
          <w:sz w:val="20"/>
          <w:szCs w:val="20"/>
        </w:rPr>
        <w:t>.….....………………………………………………………………………</w:t>
      </w:r>
      <w:r>
        <w:rPr>
          <w:rFonts w:ascii="Calibri" w:hAnsi="Calibri" w:cs="Calibri"/>
          <w:sz w:val="20"/>
          <w:szCs w:val="20"/>
        </w:rPr>
        <w:t>…………………………………………..</w:t>
      </w:r>
    </w:p>
    <w:p w:rsidR="009C7AEC" w:rsidRDefault="009C7AEC" w:rsidP="00C34BA4">
      <w:pPr>
        <w:jc w:val="both"/>
        <w:rPr>
          <w:rFonts w:ascii="Calibri" w:hAnsi="Calibri" w:cs="Calibri"/>
          <w:sz w:val="20"/>
          <w:szCs w:val="20"/>
        </w:rPr>
      </w:pPr>
    </w:p>
    <w:p w:rsidR="009C7AEC" w:rsidRDefault="009C7AEC" w:rsidP="009B6C2C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Koło Gospodyń Wiejskich*……………………………………………………………………………………………………………</w:t>
      </w:r>
    </w:p>
    <w:p w:rsidR="009C7AEC" w:rsidRDefault="009C7AEC" w:rsidP="009B6C2C">
      <w:pPr>
        <w:jc w:val="both"/>
        <w:rPr>
          <w:rFonts w:ascii="Calibri" w:hAnsi="Calibri" w:cs="Calibri"/>
          <w:sz w:val="20"/>
          <w:szCs w:val="20"/>
        </w:rPr>
      </w:pPr>
    </w:p>
    <w:p w:rsidR="009C7AEC" w:rsidRPr="00C34BA4" w:rsidRDefault="009C7AEC" w:rsidP="009B6C2C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Parafia*</w:t>
      </w:r>
      <w:r w:rsidRPr="00C34BA4">
        <w:rPr>
          <w:rFonts w:ascii="Calibri" w:hAnsi="Calibri" w:cs="Calibri"/>
          <w:sz w:val="20"/>
          <w:szCs w:val="20"/>
        </w:rPr>
        <w:t xml:space="preserve"> .…………………………………………………………………</w:t>
      </w:r>
      <w:r>
        <w:rPr>
          <w:rFonts w:ascii="Calibri" w:hAnsi="Calibri" w:cs="Calibri"/>
          <w:sz w:val="20"/>
          <w:szCs w:val="20"/>
        </w:rPr>
        <w:t>…………………………………………………………………..</w:t>
      </w:r>
    </w:p>
    <w:p w:rsidR="009C7AEC" w:rsidRDefault="009C7AEC" w:rsidP="00C34BA4">
      <w:pPr>
        <w:jc w:val="both"/>
        <w:rPr>
          <w:rFonts w:ascii="Calibri" w:hAnsi="Calibri" w:cs="Calibri"/>
          <w:sz w:val="20"/>
          <w:szCs w:val="20"/>
        </w:rPr>
      </w:pPr>
    </w:p>
    <w:p w:rsidR="009C7AEC" w:rsidRPr="00C34BA4" w:rsidRDefault="009C7AEC" w:rsidP="00C34BA4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Adres:………………………………………………………………………………………………………………………………………….</w:t>
      </w:r>
    </w:p>
    <w:p w:rsidR="009C7AEC" w:rsidRPr="00C34BA4" w:rsidRDefault="009C7AEC" w:rsidP="00C34BA4">
      <w:pPr>
        <w:jc w:val="both"/>
        <w:rPr>
          <w:rFonts w:ascii="Calibri" w:hAnsi="Calibri" w:cs="Calibri"/>
          <w:sz w:val="20"/>
          <w:szCs w:val="20"/>
        </w:rPr>
      </w:pPr>
    </w:p>
    <w:p w:rsidR="009C7AEC" w:rsidRPr="00C34BA4" w:rsidRDefault="009C7AEC" w:rsidP="00E96D83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Kategoria wieńca</w:t>
      </w:r>
      <w:r w:rsidRPr="0097633C">
        <w:rPr>
          <w:rFonts w:ascii="Calibri" w:hAnsi="Calibri" w:cs="Calibri"/>
          <w:sz w:val="20"/>
          <w:szCs w:val="20"/>
        </w:rPr>
        <w:t xml:space="preserve">  </w:t>
      </w:r>
      <w:r w:rsidRPr="00C34BA4"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</w:t>
      </w:r>
      <w:r>
        <w:rPr>
          <w:rFonts w:ascii="Calibri" w:hAnsi="Calibri" w:cs="Calibri"/>
          <w:sz w:val="20"/>
          <w:szCs w:val="20"/>
        </w:rPr>
        <w:t>……………………………….</w:t>
      </w:r>
    </w:p>
    <w:p w:rsidR="009C7AEC" w:rsidRPr="00C34BA4" w:rsidRDefault="009C7AEC" w:rsidP="00C34BA4">
      <w:pPr>
        <w:ind w:left="720"/>
        <w:jc w:val="both"/>
        <w:rPr>
          <w:rFonts w:ascii="Calibri" w:hAnsi="Calibri" w:cs="Calibri"/>
          <w:sz w:val="20"/>
          <w:szCs w:val="20"/>
        </w:rPr>
      </w:pPr>
    </w:p>
    <w:p w:rsidR="009C7AEC" w:rsidRDefault="009C7AEC" w:rsidP="00C34BA4">
      <w:pP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</w:p>
    <w:p w:rsidR="009C7AEC" w:rsidRPr="00C34BA4" w:rsidRDefault="009C7AEC" w:rsidP="00C34BA4">
      <w:pPr>
        <w:autoSpaceDE w:val="0"/>
        <w:autoSpaceDN w:val="0"/>
        <w:adjustRightInd w:val="0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sz w:val="18"/>
          <w:szCs w:val="18"/>
        </w:rPr>
        <w:t>Oświadczam, że zapoznałem/</w:t>
      </w:r>
      <w:r w:rsidRPr="00C34BA4">
        <w:rPr>
          <w:rFonts w:ascii="Calibri" w:hAnsi="Calibri" w:cs="Calibri"/>
          <w:bCs/>
          <w:sz w:val="18"/>
          <w:szCs w:val="18"/>
        </w:rPr>
        <w:t>am się z regulaminem konkursu i na podstawie art.6 ust.1 lit. a ogólnego rozporządzenia o ochronie danych osobowych z dnia 27.04.2016 r. wyrażam zgodę na:</w:t>
      </w:r>
    </w:p>
    <w:p w:rsidR="009C7AEC" w:rsidRPr="00C34BA4" w:rsidRDefault="009C7AEC" w:rsidP="00C34BA4">
      <w:pPr>
        <w:autoSpaceDE w:val="0"/>
        <w:autoSpaceDN w:val="0"/>
        <w:adjustRightInd w:val="0"/>
        <w:ind w:left="1134" w:hanging="1134"/>
        <w:rPr>
          <w:rFonts w:ascii="Calibri" w:hAnsi="Calibri" w:cs="Calibri"/>
          <w:iCs/>
          <w:sz w:val="18"/>
          <w:szCs w:val="1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307" o:spid="_x0000_s1028" type="#_x0000_t202" style="position:absolute;left:0;text-align:left;margin-left:-11pt;margin-top:12.85pt;width:60.45pt;height:21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" strokecolor="window">
            <v:textbox>
              <w:txbxContent>
                <w:p w:rsidR="009C7AEC" w:rsidRPr="001252F3" w:rsidRDefault="009C7AEC" w:rsidP="00C34BA4">
                  <w:pPr>
                    <w:rPr>
                      <w:sz w:val="20"/>
                      <w:szCs w:val="20"/>
                    </w:rPr>
                  </w:pPr>
                  <w:r w:rsidRPr="001252F3">
                    <w:rPr>
                      <w:sz w:val="20"/>
                      <w:szCs w:val="20"/>
                    </w:rPr>
                    <w:t>Tak     Nie</w:t>
                  </w:r>
                </w:p>
              </w:txbxContent>
            </v:textbox>
          </v:shape>
        </w:pict>
      </w:r>
      <w:r w:rsidRPr="00C34BA4">
        <w:rPr>
          <w:rFonts w:ascii="Calibri" w:hAnsi="Calibri" w:cs="Calibri"/>
          <w:bCs/>
          <w:sz w:val="18"/>
          <w:szCs w:val="18"/>
        </w:rPr>
        <w:t xml:space="preserve">□         □           </w:t>
      </w:r>
      <w:r>
        <w:rPr>
          <w:rFonts w:ascii="Calibri" w:hAnsi="Calibri" w:cs="Calibri"/>
          <w:bCs/>
          <w:sz w:val="18"/>
          <w:szCs w:val="18"/>
        </w:rPr>
        <w:t xml:space="preserve">przetwarzanie </w:t>
      </w:r>
      <w:r w:rsidRPr="00C34BA4">
        <w:rPr>
          <w:rFonts w:ascii="Calibri" w:hAnsi="Calibri" w:cs="Calibri"/>
          <w:bCs/>
          <w:sz w:val="18"/>
          <w:szCs w:val="18"/>
        </w:rPr>
        <w:t>d</w:t>
      </w:r>
      <w:r>
        <w:rPr>
          <w:rFonts w:ascii="Calibri" w:hAnsi="Calibri" w:cs="Calibri"/>
          <w:bCs/>
          <w:sz w:val="18"/>
          <w:szCs w:val="18"/>
        </w:rPr>
        <w:t xml:space="preserve">anych osobowych </w:t>
      </w:r>
      <w:r w:rsidRPr="00C34BA4">
        <w:rPr>
          <w:rFonts w:ascii="Calibri" w:hAnsi="Calibri" w:cs="Calibri"/>
          <w:iCs/>
          <w:sz w:val="18"/>
          <w:szCs w:val="18"/>
        </w:rPr>
        <w:t xml:space="preserve">zawartych w  karcie zgłoszenia </w:t>
      </w:r>
      <w:r>
        <w:rPr>
          <w:rFonts w:ascii="Calibri" w:hAnsi="Calibri" w:cs="Calibri"/>
          <w:bCs/>
          <w:sz w:val="18"/>
          <w:szCs w:val="18"/>
        </w:rPr>
        <w:t xml:space="preserve">w celu </w:t>
      </w:r>
      <w:r w:rsidRPr="00C34BA4">
        <w:rPr>
          <w:rFonts w:ascii="Calibri" w:hAnsi="Calibri" w:cs="Calibri"/>
          <w:sz w:val="18"/>
          <w:szCs w:val="18"/>
        </w:rPr>
        <w:t xml:space="preserve">przeprowadzenia </w:t>
      </w:r>
      <w:r w:rsidRPr="00C34BA4">
        <w:rPr>
          <w:rStyle w:val="Strong"/>
          <w:rFonts w:ascii="Calibri" w:hAnsi="Calibri" w:cs="Calibri"/>
          <w:b w:val="0"/>
          <w:bCs/>
          <w:sz w:val="18"/>
          <w:szCs w:val="18"/>
        </w:rPr>
        <w:t>konkursu</w:t>
      </w:r>
      <w:r w:rsidRPr="00C34BA4">
        <w:rPr>
          <w:rFonts w:ascii="Calibri" w:hAnsi="Calibri" w:cs="Calibri"/>
          <w:sz w:val="18"/>
          <w:szCs w:val="18"/>
        </w:rPr>
        <w:t xml:space="preserve"> </w:t>
      </w:r>
      <w:r w:rsidRPr="00C34BA4">
        <w:rPr>
          <w:rFonts w:ascii="Calibri" w:hAnsi="Calibri" w:cs="Calibri"/>
          <w:bCs/>
          <w:sz w:val="18"/>
          <w:szCs w:val="18"/>
        </w:rPr>
        <w:t xml:space="preserve">przez </w:t>
      </w:r>
      <w:r w:rsidRPr="00C34BA4">
        <w:rPr>
          <w:rFonts w:ascii="Calibri" w:hAnsi="Calibri" w:cs="Calibri"/>
          <w:iCs/>
          <w:sz w:val="18"/>
          <w:szCs w:val="18"/>
        </w:rPr>
        <w:t>organizatora</w:t>
      </w:r>
    </w:p>
    <w:p w:rsidR="009C7AEC" w:rsidRPr="00C34BA4" w:rsidRDefault="009C7AEC" w:rsidP="00C34BA4">
      <w:pPr>
        <w:autoSpaceDE w:val="0"/>
        <w:autoSpaceDN w:val="0"/>
        <w:adjustRightInd w:val="0"/>
        <w:ind w:left="1134" w:hanging="1134"/>
        <w:rPr>
          <w:rFonts w:ascii="Calibri" w:hAnsi="Calibri" w:cs="Calibri"/>
          <w:i/>
          <w:iCs/>
          <w:sz w:val="18"/>
          <w:szCs w:val="18"/>
        </w:rPr>
      </w:pPr>
    </w:p>
    <w:p w:rsidR="009C7AEC" w:rsidRDefault="009C7AEC" w:rsidP="00C34BA4">
      <w:pPr>
        <w:autoSpaceDE w:val="0"/>
        <w:autoSpaceDN w:val="0"/>
        <w:adjustRightInd w:val="0"/>
        <w:ind w:left="1134" w:hanging="1134"/>
        <w:rPr>
          <w:rFonts w:ascii="Calibri" w:hAnsi="Calibri" w:cs="Calibri"/>
          <w:sz w:val="18"/>
          <w:szCs w:val="18"/>
        </w:rPr>
      </w:pPr>
      <w:r>
        <w:rPr>
          <w:noProof/>
        </w:rPr>
        <w:pict>
          <v:shape id="Pole tekstowe 1" o:spid="_x0000_s1029" type="#_x0000_t202" style="position:absolute;left:0;text-align:left;margin-left:-11.1pt;margin-top:17.75pt;width:60.45pt;height:19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" strokecolor="window">
            <v:textbox>
              <w:txbxContent>
                <w:p w:rsidR="009C7AEC" w:rsidRPr="001252F3" w:rsidRDefault="009C7AEC" w:rsidP="00C34BA4">
                  <w:pPr>
                    <w:rPr>
                      <w:sz w:val="20"/>
                      <w:szCs w:val="20"/>
                    </w:rPr>
                  </w:pPr>
                  <w:r w:rsidRPr="001252F3">
                    <w:rPr>
                      <w:sz w:val="20"/>
                      <w:szCs w:val="20"/>
                    </w:rPr>
                    <w:t>Tak     Nie</w:t>
                  </w:r>
                </w:p>
              </w:txbxContent>
            </v:textbox>
          </v:shape>
        </w:pict>
      </w:r>
      <w:r w:rsidRPr="00C34BA4">
        <w:rPr>
          <w:rFonts w:ascii="Calibri" w:hAnsi="Calibri" w:cs="Calibri"/>
          <w:bCs/>
          <w:sz w:val="18"/>
          <w:szCs w:val="18"/>
        </w:rPr>
        <w:t>□         □           publikację wizerunku</w:t>
      </w:r>
      <w:r>
        <w:rPr>
          <w:rFonts w:ascii="Calibri" w:hAnsi="Calibri" w:cs="Calibri"/>
          <w:sz w:val="18"/>
          <w:szCs w:val="18"/>
        </w:rPr>
        <w:t xml:space="preserve"> </w:t>
      </w:r>
      <w:bookmarkStart w:id="0" w:name="_GoBack"/>
      <w:bookmarkEnd w:id="0"/>
      <w:r w:rsidRPr="00C34BA4">
        <w:rPr>
          <w:rFonts w:ascii="Calibri" w:hAnsi="Calibri" w:cs="Calibri"/>
          <w:sz w:val="18"/>
          <w:szCs w:val="18"/>
        </w:rPr>
        <w:t xml:space="preserve">na stronie internetowej oraz w publikacjach przygotowywanych </w:t>
      </w:r>
      <w:r w:rsidRPr="00C34BA4">
        <w:rPr>
          <w:rFonts w:ascii="Calibri" w:hAnsi="Calibri" w:cs="Calibri"/>
          <w:bCs/>
          <w:sz w:val="18"/>
          <w:szCs w:val="18"/>
        </w:rPr>
        <w:t xml:space="preserve">przez </w:t>
      </w:r>
      <w:r w:rsidRPr="00C34BA4">
        <w:rPr>
          <w:rFonts w:ascii="Calibri" w:hAnsi="Calibri" w:cs="Calibri"/>
          <w:iCs/>
          <w:sz w:val="18"/>
          <w:szCs w:val="18"/>
        </w:rPr>
        <w:t>organizatora</w:t>
      </w:r>
      <w:r>
        <w:rPr>
          <w:rFonts w:ascii="Calibri" w:hAnsi="Calibri" w:cs="Calibri"/>
          <w:iCs/>
          <w:sz w:val="18"/>
          <w:szCs w:val="18"/>
        </w:rPr>
        <w:t xml:space="preserve"> materiałów</w:t>
      </w:r>
      <w:r w:rsidRPr="00C34BA4">
        <w:rPr>
          <w:rFonts w:ascii="Calibri" w:hAnsi="Calibri" w:cs="Calibri"/>
          <w:sz w:val="18"/>
          <w:szCs w:val="18"/>
        </w:rPr>
        <w:t xml:space="preserve"> </w:t>
      </w:r>
      <w:r w:rsidRPr="00C34BA4">
        <w:rPr>
          <w:rFonts w:ascii="Calibri" w:hAnsi="Calibri" w:cs="Calibri"/>
          <w:bCs/>
          <w:sz w:val="18"/>
          <w:szCs w:val="18"/>
        </w:rPr>
        <w:t xml:space="preserve">w celu </w:t>
      </w:r>
      <w:r w:rsidRPr="00C34BA4">
        <w:rPr>
          <w:rFonts w:ascii="Calibri" w:hAnsi="Calibri" w:cs="Calibri"/>
          <w:sz w:val="18"/>
          <w:szCs w:val="18"/>
        </w:rPr>
        <w:t xml:space="preserve">promocji i prezentacji konkursu </w:t>
      </w:r>
    </w:p>
    <w:p w:rsidR="009C7AEC" w:rsidRPr="00C34BA4" w:rsidRDefault="009C7AEC" w:rsidP="00C34BA4">
      <w:pPr>
        <w:autoSpaceDE w:val="0"/>
        <w:autoSpaceDN w:val="0"/>
        <w:adjustRightInd w:val="0"/>
        <w:ind w:left="1134" w:hanging="1134"/>
        <w:rPr>
          <w:rFonts w:ascii="Calibri" w:hAnsi="Calibri" w:cs="Calibri"/>
          <w:iCs/>
          <w:sz w:val="18"/>
          <w:szCs w:val="18"/>
        </w:rPr>
      </w:pPr>
    </w:p>
    <w:p w:rsidR="009C7AEC" w:rsidRPr="00C34BA4" w:rsidRDefault="009C7AEC" w:rsidP="00C34BA4">
      <w:pPr>
        <w:autoSpaceDE w:val="0"/>
        <w:autoSpaceDN w:val="0"/>
        <w:adjustRightInd w:val="0"/>
        <w:ind w:left="1134" w:hanging="1134"/>
        <w:rPr>
          <w:rFonts w:ascii="Calibri" w:hAnsi="Calibri" w:cs="Calibri"/>
          <w:iCs/>
          <w:sz w:val="18"/>
          <w:szCs w:val="18"/>
        </w:rPr>
      </w:pPr>
    </w:p>
    <w:p w:rsidR="009C7AEC" w:rsidRDefault="009C7AEC" w:rsidP="0092533D">
      <w:pPr>
        <w:autoSpaceDE w:val="0"/>
        <w:autoSpaceDN w:val="0"/>
        <w:adjustRightInd w:val="0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sz w:val="18"/>
          <w:szCs w:val="18"/>
        </w:rPr>
        <w:t>Jednocześnie oświadczam</w:t>
      </w:r>
      <w:r w:rsidRPr="00C34BA4">
        <w:rPr>
          <w:rFonts w:ascii="Calibri" w:hAnsi="Calibri" w:cs="Calibri"/>
          <w:bCs/>
          <w:sz w:val="18"/>
          <w:szCs w:val="18"/>
        </w:rPr>
        <w:t>,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 w:rsidRPr="00C34BA4">
        <w:rPr>
          <w:rFonts w:ascii="Calibri" w:hAnsi="Calibri" w:cs="Calibri"/>
          <w:bCs/>
          <w:sz w:val="18"/>
          <w:szCs w:val="18"/>
        </w:rPr>
        <w:t>że zostałem/am poinformowany/a, że zgoda może być wycofana w każdym czasie. Wycofanie zgody nie wpływa na zgodność z prawem przetwarzania, którego dokonano na podstawie zgody przed jej wycofaniem.</w:t>
      </w:r>
    </w:p>
    <w:p w:rsidR="009C7AEC" w:rsidRDefault="009C7AEC" w:rsidP="0092533D">
      <w:pPr>
        <w:autoSpaceDE w:val="0"/>
        <w:autoSpaceDN w:val="0"/>
        <w:adjustRightInd w:val="0"/>
        <w:rPr>
          <w:rFonts w:ascii="Calibri" w:hAnsi="Calibri" w:cs="Calibri"/>
          <w:bCs/>
          <w:sz w:val="18"/>
          <w:szCs w:val="18"/>
        </w:rPr>
      </w:pPr>
    </w:p>
    <w:p w:rsidR="009C7AEC" w:rsidRPr="0092533D" w:rsidRDefault="009C7AEC" w:rsidP="0092533D">
      <w:pPr>
        <w:autoSpaceDE w:val="0"/>
        <w:autoSpaceDN w:val="0"/>
        <w:adjustRightInd w:val="0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sz w:val="18"/>
          <w:szCs w:val="18"/>
        </w:rPr>
        <w:t>*wybrać właściwe w zależności, czy zgłoszenie jest indywidualne, od KGW, czy od parafii</w:t>
      </w:r>
    </w:p>
    <w:p w:rsidR="009C7AEC" w:rsidRDefault="009C7AEC" w:rsidP="00C34BA4">
      <w:pPr>
        <w:jc w:val="right"/>
        <w:rPr>
          <w:rFonts w:ascii="Calibri" w:hAnsi="Calibri" w:cs="Calibri"/>
          <w:sz w:val="18"/>
          <w:szCs w:val="18"/>
        </w:rPr>
      </w:pPr>
    </w:p>
    <w:p w:rsidR="009C7AEC" w:rsidRDefault="009C7AEC" w:rsidP="00C34BA4">
      <w:pPr>
        <w:jc w:val="right"/>
        <w:rPr>
          <w:rFonts w:ascii="Calibri" w:hAnsi="Calibri" w:cs="Calibri"/>
          <w:sz w:val="18"/>
          <w:szCs w:val="18"/>
        </w:rPr>
      </w:pPr>
    </w:p>
    <w:p w:rsidR="009C7AEC" w:rsidRDefault="009C7AEC" w:rsidP="00C34BA4">
      <w:pPr>
        <w:jc w:val="right"/>
        <w:rPr>
          <w:rFonts w:ascii="Calibri" w:hAnsi="Calibri" w:cs="Calibri"/>
          <w:sz w:val="18"/>
          <w:szCs w:val="18"/>
        </w:rPr>
      </w:pPr>
    </w:p>
    <w:p w:rsidR="009C7AEC" w:rsidRDefault="009C7AEC" w:rsidP="00C34BA4">
      <w:pPr>
        <w:jc w:val="right"/>
        <w:rPr>
          <w:rFonts w:ascii="Calibri" w:hAnsi="Calibri" w:cs="Calibri"/>
          <w:sz w:val="18"/>
          <w:szCs w:val="18"/>
        </w:rPr>
      </w:pPr>
    </w:p>
    <w:p w:rsidR="009C7AEC" w:rsidRDefault="009C7AEC" w:rsidP="00C34BA4">
      <w:pPr>
        <w:jc w:val="right"/>
        <w:rPr>
          <w:rFonts w:ascii="Calibri" w:hAnsi="Calibri" w:cs="Calibri"/>
          <w:sz w:val="18"/>
          <w:szCs w:val="18"/>
        </w:rPr>
      </w:pPr>
    </w:p>
    <w:p w:rsidR="009C7AEC" w:rsidRPr="00C34BA4" w:rsidRDefault="009C7AEC" w:rsidP="00C34BA4">
      <w:pPr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Podpis </w:t>
      </w:r>
    </w:p>
    <w:p w:rsidR="009C7AEC" w:rsidRPr="00CB7083" w:rsidRDefault="009C7AEC" w:rsidP="00C34BA4">
      <w:pPr>
        <w:jc w:val="both"/>
        <w:rPr>
          <w:rFonts w:ascii="Calibri" w:hAnsi="Calibri" w:cs="Calibri"/>
          <w:sz w:val="22"/>
          <w:szCs w:val="22"/>
        </w:rPr>
      </w:pPr>
    </w:p>
    <w:p w:rsidR="009C7AEC" w:rsidRDefault="009C7AEC" w:rsidP="00C34BA4">
      <w:pPr>
        <w:jc w:val="both"/>
        <w:rPr>
          <w:rFonts w:ascii="Calibri" w:hAnsi="Calibri" w:cs="Calibri"/>
          <w:b/>
          <w:sz w:val="20"/>
          <w:szCs w:val="20"/>
        </w:rPr>
      </w:pPr>
    </w:p>
    <w:p w:rsidR="009C7AEC" w:rsidRDefault="009C7AEC" w:rsidP="00C34BA4">
      <w:pPr>
        <w:jc w:val="both"/>
        <w:rPr>
          <w:rFonts w:ascii="Calibri" w:hAnsi="Calibri" w:cs="Calibri"/>
          <w:b/>
          <w:sz w:val="20"/>
          <w:szCs w:val="20"/>
        </w:rPr>
      </w:pPr>
    </w:p>
    <w:p w:rsidR="009C7AEC" w:rsidRPr="00CB7083" w:rsidRDefault="009C7AEC" w:rsidP="00C34BA4">
      <w:pPr>
        <w:jc w:val="both"/>
        <w:rPr>
          <w:rFonts w:ascii="Calibri" w:hAnsi="Calibri" w:cs="Calibri"/>
          <w:b/>
          <w:sz w:val="22"/>
          <w:szCs w:val="22"/>
        </w:rPr>
      </w:pPr>
    </w:p>
    <w:p w:rsidR="009C7AEC" w:rsidRPr="00C34BA4" w:rsidRDefault="009C7AEC" w:rsidP="00942B2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0"/>
          <w:szCs w:val="20"/>
        </w:rPr>
      </w:pPr>
      <w:r w:rsidRPr="00C34BA4">
        <w:rPr>
          <w:rFonts w:ascii="Calibri" w:hAnsi="Calibri" w:cs="Calibri"/>
          <w:b/>
          <w:sz w:val="20"/>
          <w:szCs w:val="20"/>
        </w:rPr>
        <w:t>Informacja dotycząca przetwarzania</w:t>
      </w:r>
    </w:p>
    <w:p w:rsidR="009C7AEC" w:rsidRPr="00C34BA4" w:rsidRDefault="009C7AEC" w:rsidP="00942B2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0"/>
          <w:szCs w:val="20"/>
        </w:rPr>
      </w:pPr>
      <w:r w:rsidRPr="00C34BA4">
        <w:rPr>
          <w:rFonts w:ascii="Calibri" w:hAnsi="Calibri" w:cs="Calibri"/>
          <w:b/>
          <w:sz w:val="20"/>
          <w:szCs w:val="20"/>
        </w:rPr>
        <w:t xml:space="preserve">danych osobowych </w:t>
      </w:r>
    </w:p>
    <w:p w:rsidR="009C7AEC" w:rsidRPr="00C34BA4" w:rsidRDefault="009C7AEC" w:rsidP="00942B24">
      <w:pPr>
        <w:autoSpaceDE w:val="0"/>
        <w:autoSpaceDN w:val="0"/>
        <w:adjustRightInd w:val="0"/>
        <w:jc w:val="center"/>
        <w:rPr>
          <w:rFonts w:ascii="Calibri" w:hAnsi="Calibri" w:cs="Calibri"/>
          <w:sz w:val="20"/>
          <w:szCs w:val="20"/>
        </w:rPr>
      </w:pP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b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>Zgodnie z art. 13 ust.1 i 2 ogólnego rozporządzenia o ochronie danych osobowych z dnia 27 kwietnia 2016 roku informuję, że :</w:t>
      </w: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bCs/>
          <w:sz w:val="20"/>
          <w:szCs w:val="20"/>
        </w:rPr>
      </w:pP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i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 xml:space="preserve">1.Administratorem Pana/i danych osobowych jest </w:t>
      </w:r>
      <w:r w:rsidRPr="00C34BA4">
        <w:rPr>
          <w:rFonts w:ascii="Calibri" w:hAnsi="Calibri" w:cs="Calibri"/>
          <w:iCs/>
          <w:sz w:val="20"/>
          <w:szCs w:val="20"/>
        </w:rPr>
        <w:t>Gminny Ośrodek Kultury w Jeleśni ul. Plebańska 1, 34-340 Jeleśnia.</w:t>
      </w: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b/>
          <w:b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>2.</w:t>
      </w:r>
      <w:r w:rsidRPr="00C34BA4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C34BA4">
        <w:rPr>
          <w:rStyle w:val="Strong"/>
          <w:rFonts w:ascii="Calibri" w:hAnsi="Calibri" w:cs="Calibri"/>
          <w:b w:val="0"/>
          <w:bCs/>
          <w:sz w:val="20"/>
          <w:szCs w:val="20"/>
        </w:rPr>
        <w:t>Kontakt z inspektorem ochrony danych w GMINNYM OŚRODKU KULTURY</w:t>
      </w:r>
      <w:r w:rsidRPr="00C34BA4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C34BA4">
        <w:rPr>
          <w:rStyle w:val="Strong"/>
          <w:rFonts w:ascii="Calibri" w:hAnsi="Calibri" w:cs="Calibri"/>
          <w:b w:val="0"/>
          <w:bCs/>
          <w:sz w:val="20"/>
          <w:szCs w:val="20"/>
        </w:rPr>
        <w:t>W JELEŚNI  tel.33 863 66 68, rodogok@interia.pl</w:t>
      </w:r>
      <w:r w:rsidRPr="00C34BA4">
        <w:rPr>
          <w:rFonts w:ascii="Calibri" w:hAnsi="Calibri" w:cs="Calibri"/>
          <w:b/>
          <w:bCs/>
          <w:sz w:val="20"/>
          <w:szCs w:val="20"/>
        </w:rPr>
        <w:t xml:space="preserve"> </w:t>
      </w: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i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 xml:space="preserve">3. Dane osobowe przetwarzane są w celu </w:t>
      </w:r>
      <w:r w:rsidRPr="00C34BA4">
        <w:rPr>
          <w:rFonts w:ascii="Calibri" w:hAnsi="Calibri" w:cs="Calibri"/>
          <w:sz w:val="20"/>
          <w:szCs w:val="20"/>
        </w:rPr>
        <w:t xml:space="preserve">przeprowadzenia </w:t>
      </w:r>
      <w:r w:rsidRPr="00C34BA4">
        <w:rPr>
          <w:rStyle w:val="Strong"/>
          <w:rFonts w:ascii="Calibri" w:hAnsi="Calibri" w:cs="Calibri"/>
          <w:b w:val="0"/>
          <w:bCs/>
          <w:sz w:val="20"/>
          <w:szCs w:val="20"/>
        </w:rPr>
        <w:t>konkursu</w:t>
      </w:r>
      <w:r w:rsidRPr="00C34BA4">
        <w:rPr>
          <w:rFonts w:ascii="Calibri" w:hAnsi="Calibri" w:cs="Calibri"/>
          <w:sz w:val="20"/>
          <w:szCs w:val="20"/>
        </w:rPr>
        <w:t xml:space="preserve"> </w:t>
      </w:r>
      <w:r w:rsidRPr="00C34BA4">
        <w:rPr>
          <w:rFonts w:ascii="Calibri" w:hAnsi="Calibri" w:cs="Calibri"/>
          <w:bCs/>
          <w:sz w:val="20"/>
          <w:szCs w:val="20"/>
        </w:rPr>
        <w:t xml:space="preserve">przez </w:t>
      </w:r>
      <w:r w:rsidRPr="00C34BA4">
        <w:rPr>
          <w:rFonts w:ascii="Calibri" w:hAnsi="Calibri" w:cs="Calibri"/>
          <w:iCs/>
          <w:sz w:val="20"/>
          <w:szCs w:val="20"/>
        </w:rPr>
        <w:t>Gminny Ośrodek Kultury w Jeleśni</w:t>
      </w:r>
      <w:r w:rsidRPr="00C34BA4">
        <w:rPr>
          <w:rFonts w:ascii="Calibri" w:hAnsi="Calibri" w:cs="Calibri"/>
          <w:bCs/>
          <w:sz w:val="20"/>
          <w:szCs w:val="20"/>
        </w:rPr>
        <w:t xml:space="preserve"> </w:t>
      </w:r>
      <w:r w:rsidRPr="00C34BA4">
        <w:rPr>
          <w:rFonts w:ascii="Calibri" w:hAnsi="Calibri" w:cs="Calibri"/>
          <w:iCs/>
          <w:sz w:val="20"/>
          <w:szCs w:val="20"/>
        </w:rPr>
        <w:t xml:space="preserve"> </w:t>
      </w:r>
      <w:r w:rsidRPr="00C34BA4">
        <w:rPr>
          <w:rFonts w:ascii="Calibri" w:hAnsi="Calibri" w:cs="Calibri"/>
          <w:bCs/>
          <w:sz w:val="20"/>
          <w:szCs w:val="20"/>
        </w:rPr>
        <w:t>na podstawie art.6 ust.1 lit. a ogólnego rozporządzenia o ochronie danych osobowych z dnia 27.04.2016 r.</w:t>
      </w:r>
    </w:p>
    <w:p w:rsidR="009C7AEC" w:rsidRPr="00C34BA4" w:rsidRDefault="009C7AEC" w:rsidP="00942B24">
      <w:pPr>
        <w:rPr>
          <w:rFonts w:ascii="Calibri" w:hAnsi="Calibri" w:cs="Calibri"/>
          <w:b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 xml:space="preserve">4. Dane osobowe mogą być przekazywane innym organom i podmiotom wyłącznie na podstawie obowiązujących przepisów prawa. </w:t>
      </w:r>
    </w:p>
    <w:p w:rsidR="009C7AEC" w:rsidRPr="00C34BA4" w:rsidRDefault="009C7AEC" w:rsidP="00942B24">
      <w:pPr>
        <w:rPr>
          <w:rFonts w:ascii="Calibri" w:hAnsi="Calibri" w:cs="Calibri"/>
          <w:b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 xml:space="preserve">5. Dane osobowe będą przetwarzane przez okres </w:t>
      </w:r>
      <w:r w:rsidRPr="00C34BA4">
        <w:rPr>
          <w:rFonts w:ascii="Calibri" w:hAnsi="Calibri" w:cs="Calibri"/>
          <w:iCs/>
          <w:sz w:val="20"/>
          <w:szCs w:val="20"/>
        </w:rPr>
        <w:t>niezbędny do organizacji konkursu lub wycofania zgody.</w:t>
      </w:r>
    </w:p>
    <w:p w:rsidR="009C7AEC" w:rsidRPr="00C34BA4" w:rsidRDefault="009C7AEC" w:rsidP="00942B24">
      <w:pPr>
        <w:rPr>
          <w:rFonts w:ascii="Calibri" w:hAnsi="Calibri" w:cs="Calibri"/>
          <w:b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>6. Posiada Pan/i prawo do dostępu do treści danych i ich poprawiania, sprostowania, usunięcia, ograniczenia przetwarzania, przenoszenia danych, wniesienia sprzeciwu, cofnięcia zgody na przetwarzanie.</w:t>
      </w: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b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>7.Ma Pan/i prawo wniesienia skargi do Prezesa Urzędu Ochrony Danych Osobowych, gdy przetwarzanie danych osobowych Pana/ią dotyczących naruszałoby przepisy ogólnego rozporządzenia o ochronie danych osobowych z dnia 27 kwietnia 2016 roku.</w:t>
      </w: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i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 xml:space="preserve">8. Podanie danych osobowych jest </w:t>
      </w:r>
      <w:r w:rsidRPr="00C34BA4">
        <w:rPr>
          <w:rFonts w:ascii="Calibri" w:hAnsi="Calibri" w:cs="Calibri"/>
          <w:iCs/>
          <w:sz w:val="20"/>
          <w:szCs w:val="20"/>
        </w:rPr>
        <w:t xml:space="preserve"> warunkiem uczestnictwa w konkursie. </w:t>
      </w:r>
    </w:p>
    <w:p w:rsidR="009C7AEC" w:rsidRPr="00C34BA4" w:rsidRDefault="009C7AEC" w:rsidP="00942B24">
      <w:pPr>
        <w:autoSpaceDE w:val="0"/>
        <w:autoSpaceDN w:val="0"/>
        <w:adjustRightInd w:val="0"/>
        <w:rPr>
          <w:rFonts w:ascii="Calibri" w:hAnsi="Calibri" w:cs="Calibri"/>
          <w:iCs/>
          <w:sz w:val="20"/>
          <w:szCs w:val="20"/>
        </w:rPr>
      </w:pPr>
      <w:r w:rsidRPr="00C34BA4">
        <w:rPr>
          <w:rFonts w:ascii="Calibri" w:hAnsi="Calibri" w:cs="Calibri"/>
          <w:bCs/>
          <w:sz w:val="20"/>
          <w:szCs w:val="20"/>
        </w:rPr>
        <w:t>Jest Pan/i</w:t>
      </w:r>
      <w:r w:rsidRPr="00C34BA4">
        <w:rPr>
          <w:rFonts w:ascii="Calibri" w:hAnsi="Calibri" w:cs="Calibri"/>
          <w:iCs/>
          <w:sz w:val="20"/>
          <w:szCs w:val="20"/>
        </w:rPr>
        <w:t xml:space="preserve"> </w:t>
      </w:r>
      <w:r w:rsidRPr="00C34BA4">
        <w:rPr>
          <w:rFonts w:ascii="Calibri" w:hAnsi="Calibri" w:cs="Calibri"/>
          <w:bCs/>
          <w:sz w:val="20"/>
          <w:szCs w:val="20"/>
        </w:rPr>
        <w:t>zobowią</w:t>
      </w:r>
      <w:r>
        <w:rPr>
          <w:rFonts w:ascii="Calibri" w:hAnsi="Calibri" w:cs="Calibri"/>
          <w:bCs/>
          <w:sz w:val="20"/>
          <w:szCs w:val="20"/>
        </w:rPr>
        <w:t>zany/a do podania danych</w:t>
      </w:r>
      <w:r w:rsidRPr="00C34BA4">
        <w:rPr>
          <w:rFonts w:ascii="Calibri" w:hAnsi="Calibri" w:cs="Calibri"/>
          <w:bCs/>
          <w:sz w:val="20"/>
          <w:szCs w:val="20"/>
        </w:rPr>
        <w:t xml:space="preserve"> </w:t>
      </w:r>
      <w:r w:rsidRPr="00C34BA4">
        <w:rPr>
          <w:rFonts w:ascii="Calibri" w:hAnsi="Calibri" w:cs="Calibri"/>
          <w:iCs/>
          <w:sz w:val="20"/>
          <w:szCs w:val="20"/>
        </w:rPr>
        <w:t xml:space="preserve">na karcie zgłoszenia, </w:t>
      </w:r>
      <w:r w:rsidRPr="00C34BA4">
        <w:rPr>
          <w:rFonts w:ascii="Calibri" w:hAnsi="Calibri" w:cs="Calibri"/>
          <w:bCs/>
          <w:sz w:val="20"/>
          <w:szCs w:val="20"/>
        </w:rPr>
        <w:t>a konsekwencją niepodania danych będzie</w:t>
      </w:r>
      <w:r w:rsidRPr="00C34BA4">
        <w:rPr>
          <w:rFonts w:ascii="Calibri" w:hAnsi="Calibri" w:cs="Calibri"/>
          <w:iCs/>
          <w:sz w:val="20"/>
          <w:szCs w:val="20"/>
        </w:rPr>
        <w:t xml:space="preserve"> niemożność uczestnictwa w konkursie.</w:t>
      </w:r>
    </w:p>
    <w:sectPr w:rsidR="009C7AEC" w:rsidRPr="00C34BA4" w:rsidSect="00446025">
      <w:pgSz w:w="11906" w:h="16838" w:code="9"/>
      <w:pgMar w:top="426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AEC" w:rsidRDefault="009C7AEC" w:rsidP="00BD275B">
      <w:r>
        <w:separator/>
      </w:r>
    </w:p>
  </w:endnote>
  <w:endnote w:type="continuationSeparator" w:id="0">
    <w:p w:rsidR="009C7AEC" w:rsidRDefault="009C7AEC" w:rsidP="00BD27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AEC" w:rsidRDefault="009C7AEC" w:rsidP="00BD275B">
      <w:r>
        <w:separator/>
      </w:r>
    </w:p>
  </w:footnote>
  <w:footnote w:type="continuationSeparator" w:id="0">
    <w:p w:rsidR="009C7AEC" w:rsidRDefault="009C7AEC" w:rsidP="00BD27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E7DA0"/>
    <w:multiLevelType w:val="hybridMultilevel"/>
    <w:tmpl w:val="9484063E"/>
    <w:lvl w:ilvl="0" w:tplc="BC1C1F1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F420D"/>
    <w:multiLevelType w:val="hybridMultilevel"/>
    <w:tmpl w:val="8610988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2B97605"/>
    <w:multiLevelType w:val="hybridMultilevel"/>
    <w:tmpl w:val="5AF4AEC4"/>
    <w:lvl w:ilvl="0" w:tplc="E6A6180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3A0FDD"/>
    <w:multiLevelType w:val="hybridMultilevel"/>
    <w:tmpl w:val="09AA01A2"/>
    <w:lvl w:ilvl="0" w:tplc="01D46B26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3C2D1C"/>
    <w:multiLevelType w:val="hybridMultilevel"/>
    <w:tmpl w:val="AC00FDB8"/>
    <w:lvl w:ilvl="0" w:tplc="0415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3C122B2"/>
    <w:multiLevelType w:val="hybridMultilevel"/>
    <w:tmpl w:val="8610988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6D07565"/>
    <w:multiLevelType w:val="hybridMultilevel"/>
    <w:tmpl w:val="FA925FE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D756F95"/>
    <w:multiLevelType w:val="hybridMultilevel"/>
    <w:tmpl w:val="699C05C0"/>
    <w:lvl w:ilvl="0" w:tplc="8EE2E03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E37775F"/>
    <w:multiLevelType w:val="singleLevel"/>
    <w:tmpl w:val="92D2E5E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4DB127F8"/>
    <w:multiLevelType w:val="hybridMultilevel"/>
    <w:tmpl w:val="CF0A3E70"/>
    <w:lvl w:ilvl="0" w:tplc="DE3E9E0E">
      <w:start w:val="1"/>
      <w:numFmt w:val="decimal"/>
      <w:lvlText w:val="%1."/>
      <w:lvlJc w:val="left"/>
      <w:rPr>
        <w:rFonts w:cs="Times New Roman"/>
        <w:b/>
        <w:bCs w:val="0"/>
      </w:rPr>
    </w:lvl>
    <w:lvl w:ilvl="1" w:tplc="A29248BE">
      <w:numFmt w:val="decimal"/>
      <w:lvlText w:val=""/>
      <w:lvlJc w:val="left"/>
      <w:rPr>
        <w:rFonts w:cs="Times New Roman"/>
      </w:rPr>
    </w:lvl>
    <w:lvl w:ilvl="2" w:tplc="220EFCF0">
      <w:numFmt w:val="decimal"/>
      <w:lvlText w:val=""/>
      <w:lvlJc w:val="left"/>
      <w:rPr>
        <w:rFonts w:cs="Times New Roman"/>
      </w:rPr>
    </w:lvl>
    <w:lvl w:ilvl="3" w:tplc="0C5A3ADE">
      <w:numFmt w:val="decimal"/>
      <w:lvlText w:val=""/>
      <w:lvlJc w:val="left"/>
      <w:rPr>
        <w:rFonts w:cs="Times New Roman"/>
      </w:rPr>
    </w:lvl>
    <w:lvl w:ilvl="4" w:tplc="D6C281F6">
      <w:numFmt w:val="decimal"/>
      <w:lvlText w:val=""/>
      <w:lvlJc w:val="left"/>
      <w:rPr>
        <w:rFonts w:cs="Times New Roman"/>
      </w:rPr>
    </w:lvl>
    <w:lvl w:ilvl="5" w:tplc="45844CE0">
      <w:numFmt w:val="decimal"/>
      <w:lvlText w:val=""/>
      <w:lvlJc w:val="left"/>
      <w:rPr>
        <w:rFonts w:cs="Times New Roman"/>
      </w:rPr>
    </w:lvl>
    <w:lvl w:ilvl="6" w:tplc="C636AC2A">
      <w:numFmt w:val="decimal"/>
      <w:lvlText w:val=""/>
      <w:lvlJc w:val="left"/>
      <w:rPr>
        <w:rFonts w:cs="Times New Roman"/>
      </w:rPr>
    </w:lvl>
    <w:lvl w:ilvl="7" w:tplc="469638AC">
      <w:numFmt w:val="decimal"/>
      <w:lvlText w:val=""/>
      <w:lvlJc w:val="left"/>
      <w:rPr>
        <w:rFonts w:cs="Times New Roman"/>
      </w:rPr>
    </w:lvl>
    <w:lvl w:ilvl="8" w:tplc="A2FE61B6">
      <w:numFmt w:val="decimal"/>
      <w:lvlText w:val=""/>
      <w:lvlJc w:val="left"/>
      <w:rPr>
        <w:rFonts w:cs="Times New Roman"/>
      </w:rPr>
    </w:lvl>
  </w:abstractNum>
  <w:abstractNum w:abstractNumId="10">
    <w:nsid w:val="7BEC62D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10"/>
  </w:num>
  <w:num w:numId="2">
    <w:abstractNumId w:val="7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9"/>
  </w:num>
  <w:num w:numId="10">
    <w:abstractNumId w:val="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11D0"/>
    <w:rsid w:val="00011353"/>
    <w:rsid w:val="0001790F"/>
    <w:rsid w:val="00044EC4"/>
    <w:rsid w:val="000655FD"/>
    <w:rsid w:val="000716A3"/>
    <w:rsid w:val="000731B1"/>
    <w:rsid w:val="0008361A"/>
    <w:rsid w:val="000D4B5C"/>
    <w:rsid w:val="000E2820"/>
    <w:rsid w:val="000F26F0"/>
    <w:rsid w:val="000F50B2"/>
    <w:rsid w:val="001046A9"/>
    <w:rsid w:val="00117114"/>
    <w:rsid w:val="00123A4A"/>
    <w:rsid w:val="001252F3"/>
    <w:rsid w:val="0014336F"/>
    <w:rsid w:val="00153B85"/>
    <w:rsid w:val="00181078"/>
    <w:rsid w:val="001957C6"/>
    <w:rsid w:val="001B7BF4"/>
    <w:rsid w:val="001D0537"/>
    <w:rsid w:val="001D6859"/>
    <w:rsid w:val="001E2830"/>
    <w:rsid w:val="00203419"/>
    <w:rsid w:val="00221D89"/>
    <w:rsid w:val="00241979"/>
    <w:rsid w:val="0024315B"/>
    <w:rsid w:val="00256324"/>
    <w:rsid w:val="00266DD4"/>
    <w:rsid w:val="00272240"/>
    <w:rsid w:val="0027784E"/>
    <w:rsid w:val="002B15F7"/>
    <w:rsid w:val="002C048B"/>
    <w:rsid w:val="002C5757"/>
    <w:rsid w:val="002D2351"/>
    <w:rsid w:val="00301369"/>
    <w:rsid w:val="003101A6"/>
    <w:rsid w:val="003211D0"/>
    <w:rsid w:val="0032485F"/>
    <w:rsid w:val="00325A1A"/>
    <w:rsid w:val="0033578F"/>
    <w:rsid w:val="00342F47"/>
    <w:rsid w:val="003438BC"/>
    <w:rsid w:val="00374074"/>
    <w:rsid w:val="00380818"/>
    <w:rsid w:val="00387162"/>
    <w:rsid w:val="00392FA9"/>
    <w:rsid w:val="0039452C"/>
    <w:rsid w:val="003A6F34"/>
    <w:rsid w:val="003A74BA"/>
    <w:rsid w:val="003E1641"/>
    <w:rsid w:val="003E38CA"/>
    <w:rsid w:val="003F3B90"/>
    <w:rsid w:val="0042397B"/>
    <w:rsid w:val="00425C18"/>
    <w:rsid w:val="004275A1"/>
    <w:rsid w:val="004320F9"/>
    <w:rsid w:val="00433815"/>
    <w:rsid w:val="00434358"/>
    <w:rsid w:val="00442A0C"/>
    <w:rsid w:val="00444511"/>
    <w:rsid w:val="00446025"/>
    <w:rsid w:val="0046730C"/>
    <w:rsid w:val="00482D4D"/>
    <w:rsid w:val="004C16BD"/>
    <w:rsid w:val="004E0F73"/>
    <w:rsid w:val="004F2E5A"/>
    <w:rsid w:val="005201A4"/>
    <w:rsid w:val="0055285B"/>
    <w:rsid w:val="005627FD"/>
    <w:rsid w:val="00575D2B"/>
    <w:rsid w:val="005862C0"/>
    <w:rsid w:val="00597D4C"/>
    <w:rsid w:val="005A6A4D"/>
    <w:rsid w:val="005B2FD8"/>
    <w:rsid w:val="005B5FA8"/>
    <w:rsid w:val="005B7894"/>
    <w:rsid w:val="005C4932"/>
    <w:rsid w:val="005D792F"/>
    <w:rsid w:val="005F623F"/>
    <w:rsid w:val="0061492B"/>
    <w:rsid w:val="00625C39"/>
    <w:rsid w:val="00627996"/>
    <w:rsid w:val="006846F7"/>
    <w:rsid w:val="00690134"/>
    <w:rsid w:val="006A10C8"/>
    <w:rsid w:val="006B7FF5"/>
    <w:rsid w:val="006C6E65"/>
    <w:rsid w:val="006E30B9"/>
    <w:rsid w:val="006E55C9"/>
    <w:rsid w:val="006F5F57"/>
    <w:rsid w:val="006F79A2"/>
    <w:rsid w:val="00707DEF"/>
    <w:rsid w:val="00735D2B"/>
    <w:rsid w:val="00745A8A"/>
    <w:rsid w:val="00774ADC"/>
    <w:rsid w:val="00775BF3"/>
    <w:rsid w:val="007C5214"/>
    <w:rsid w:val="007D56E3"/>
    <w:rsid w:val="007E6B64"/>
    <w:rsid w:val="00801184"/>
    <w:rsid w:val="00806119"/>
    <w:rsid w:val="008210C0"/>
    <w:rsid w:val="008357CF"/>
    <w:rsid w:val="00836090"/>
    <w:rsid w:val="00842F34"/>
    <w:rsid w:val="0085035E"/>
    <w:rsid w:val="00853228"/>
    <w:rsid w:val="00891537"/>
    <w:rsid w:val="00892D58"/>
    <w:rsid w:val="008A1ACC"/>
    <w:rsid w:val="008B6037"/>
    <w:rsid w:val="008C79D0"/>
    <w:rsid w:val="008E4808"/>
    <w:rsid w:val="008F0366"/>
    <w:rsid w:val="008F7F38"/>
    <w:rsid w:val="00902E41"/>
    <w:rsid w:val="00910E1B"/>
    <w:rsid w:val="00920422"/>
    <w:rsid w:val="0092533D"/>
    <w:rsid w:val="00925AF4"/>
    <w:rsid w:val="009324E9"/>
    <w:rsid w:val="00935913"/>
    <w:rsid w:val="00942B24"/>
    <w:rsid w:val="0094413D"/>
    <w:rsid w:val="00946EFC"/>
    <w:rsid w:val="00962829"/>
    <w:rsid w:val="00962D66"/>
    <w:rsid w:val="009674C1"/>
    <w:rsid w:val="0097633C"/>
    <w:rsid w:val="0098704E"/>
    <w:rsid w:val="009877D7"/>
    <w:rsid w:val="00995529"/>
    <w:rsid w:val="009A0742"/>
    <w:rsid w:val="009A4F6D"/>
    <w:rsid w:val="009B0146"/>
    <w:rsid w:val="009B6C2C"/>
    <w:rsid w:val="009C7AEC"/>
    <w:rsid w:val="009C7DFD"/>
    <w:rsid w:val="009D4BEB"/>
    <w:rsid w:val="009F25C5"/>
    <w:rsid w:val="009F2B3B"/>
    <w:rsid w:val="009F6C68"/>
    <w:rsid w:val="00A0761D"/>
    <w:rsid w:val="00A14A81"/>
    <w:rsid w:val="00A23A96"/>
    <w:rsid w:val="00A47B73"/>
    <w:rsid w:val="00A5665D"/>
    <w:rsid w:val="00A57D7D"/>
    <w:rsid w:val="00A6379F"/>
    <w:rsid w:val="00A63A33"/>
    <w:rsid w:val="00A66307"/>
    <w:rsid w:val="00A6716A"/>
    <w:rsid w:val="00A843AE"/>
    <w:rsid w:val="00A8528E"/>
    <w:rsid w:val="00A863F3"/>
    <w:rsid w:val="00A91BDA"/>
    <w:rsid w:val="00A9215F"/>
    <w:rsid w:val="00A966FC"/>
    <w:rsid w:val="00AA71C3"/>
    <w:rsid w:val="00AA7210"/>
    <w:rsid w:val="00AB3910"/>
    <w:rsid w:val="00AC7141"/>
    <w:rsid w:val="00AD1C15"/>
    <w:rsid w:val="00AD2A06"/>
    <w:rsid w:val="00AD2F8A"/>
    <w:rsid w:val="00AD60A6"/>
    <w:rsid w:val="00AE3145"/>
    <w:rsid w:val="00AF5231"/>
    <w:rsid w:val="00AF5736"/>
    <w:rsid w:val="00B04E37"/>
    <w:rsid w:val="00B14E1A"/>
    <w:rsid w:val="00B17F04"/>
    <w:rsid w:val="00B26296"/>
    <w:rsid w:val="00B36D6F"/>
    <w:rsid w:val="00B617C1"/>
    <w:rsid w:val="00B62F7D"/>
    <w:rsid w:val="00B70EA4"/>
    <w:rsid w:val="00B8125A"/>
    <w:rsid w:val="00B90914"/>
    <w:rsid w:val="00BC1E97"/>
    <w:rsid w:val="00BC4DB2"/>
    <w:rsid w:val="00BD275B"/>
    <w:rsid w:val="00BE5E84"/>
    <w:rsid w:val="00BF0C13"/>
    <w:rsid w:val="00BF4CD0"/>
    <w:rsid w:val="00C02F69"/>
    <w:rsid w:val="00C154CB"/>
    <w:rsid w:val="00C2500F"/>
    <w:rsid w:val="00C34BA4"/>
    <w:rsid w:val="00C61FF5"/>
    <w:rsid w:val="00C73EF2"/>
    <w:rsid w:val="00CB3CD7"/>
    <w:rsid w:val="00CB7083"/>
    <w:rsid w:val="00CD2C61"/>
    <w:rsid w:val="00CD6819"/>
    <w:rsid w:val="00D05E10"/>
    <w:rsid w:val="00D23247"/>
    <w:rsid w:val="00D3436A"/>
    <w:rsid w:val="00D5256C"/>
    <w:rsid w:val="00D572D1"/>
    <w:rsid w:val="00D60C2D"/>
    <w:rsid w:val="00D61590"/>
    <w:rsid w:val="00D81713"/>
    <w:rsid w:val="00DB56DA"/>
    <w:rsid w:val="00DC2B25"/>
    <w:rsid w:val="00DD0482"/>
    <w:rsid w:val="00DD0D35"/>
    <w:rsid w:val="00DD3CAA"/>
    <w:rsid w:val="00E337DC"/>
    <w:rsid w:val="00E35F16"/>
    <w:rsid w:val="00E41510"/>
    <w:rsid w:val="00E44C92"/>
    <w:rsid w:val="00E7437F"/>
    <w:rsid w:val="00E74BA3"/>
    <w:rsid w:val="00E90784"/>
    <w:rsid w:val="00E96D83"/>
    <w:rsid w:val="00EA2D9A"/>
    <w:rsid w:val="00EB1A61"/>
    <w:rsid w:val="00EC052D"/>
    <w:rsid w:val="00EC1831"/>
    <w:rsid w:val="00EC7470"/>
    <w:rsid w:val="00ED337E"/>
    <w:rsid w:val="00ED5D63"/>
    <w:rsid w:val="00EE6060"/>
    <w:rsid w:val="00EF30A0"/>
    <w:rsid w:val="00F046B8"/>
    <w:rsid w:val="00F111AF"/>
    <w:rsid w:val="00F13D53"/>
    <w:rsid w:val="00F366D3"/>
    <w:rsid w:val="00F50E22"/>
    <w:rsid w:val="00F72B2B"/>
    <w:rsid w:val="00FA145C"/>
    <w:rsid w:val="00FC515C"/>
    <w:rsid w:val="00FD0323"/>
    <w:rsid w:val="00FD3A7F"/>
    <w:rsid w:val="00FF1580"/>
    <w:rsid w:val="00FF6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Georgia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1D0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03419"/>
    <w:pPr>
      <w:keepNext/>
      <w:keepLines/>
      <w:spacing w:before="480"/>
      <w:outlineLvl w:val="0"/>
    </w:pPr>
    <w:rPr>
      <w:rFonts w:ascii="Georgia" w:hAnsi="Georgia"/>
      <w:b/>
      <w:bCs/>
      <w:color w:val="5EA226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03419"/>
    <w:pPr>
      <w:keepNext/>
      <w:keepLines/>
      <w:spacing w:before="200"/>
      <w:outlineLvl w:val="1"/>
    </w:pPr>
    <w:rPr>
      <w:rFonts w:ascii="Georgia" w:hAnsi="Georgia"/>
      <w:b/>
      <w:bCs/>
      <w:color w:val="7FD13B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D56E3"/>
    <w:pPr>
      <w:keepNext/>
      <w:keepLines/>
      <w:spacing w:before="200"/>
      <w:outlineLvl w:val="2"/>
    </w:pPr>
    <w:rPr>
      <w:rFonts w:ascii="Georgia" w:hAnsi="Georgia"/>
      <w:b/>
      <w:bCs/>
      <w:color w:val="7FD13B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03419"/>
    <w:rPr>
      <w:rFonts w:ascii="Georgia" w:hAnsi="Georgia"/>
      <w:b/>
      <w:color w:val="5EA226"/>
      <w:sz w:val="2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03419"/>
    <w:rPr>
      <w:rFonts w:ascii="Georgia" w:hAnsi="Georgia"/>
      <w:b/>
      <w:color w:val="7FD13B"/>
      <w:sz w:val="26"/>
      <w:lang w:eastAsia="pl-PL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D56E3"/>
    <w:rPr>
      <w:rFonts w:ascii="Georgia" w:hAnsi="Georgia"/>
      <w:b/>
      <w:color w:val="7FD13B"/>
      <w:lang w:eastAsia="pl-PL"/>
    </w:rPr>
  </w:style>
  <w:style w:type="character" w:styleId="Hyperlink">
    <w:name w:val="Hyperlink"/>
    <w:basedOn w:val="DefaultParagraphFont"/>
    <w:uiPriority w:val="99"/>
    <w:rsid w:val="003211D0"/>
    <w:rPr>
      <w:rFonts w:cs="Times New Roman"/>
      <w:color w:val="EB8803"/>
      <w:u w:val="single"/>
    </w:rPr>
  </w:style>
  <w:style w:type="paragraph" w:styleId="Header">
    <w:name w:val="header"/>
    <w:basedOn w:val="Normal"/>
    <w:link w:val="HeaderChar"/>
    <w:uiPriority w:val="99"/>
    <w:rsid w:val="00BD275B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D275B"/>
    <w:rPr>
      <w:rFonts w:ascii="Times New Roman" w:hAnsi="Times New Roman"/>
      <w:lang w:eastAsia="pl-PL"/>
    </w:rPr>
  </w:style>
  <w:style w:type="paragraph" w:styleId="Footer">
    <w:name w:val="footer"/>
    <w:basedOn w:val="Normal"/>
    <w:link w:val="FooterChar"/>
    <w:uiPriority w:val="99"/>
    <w:semiHidden/>
    <w:rsid w:val="00BD275B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D275B"/>
    <w:rPr>
      <w:rFonts w:ascii="Times New Roman" w:hAnsi="Times New Roman"/>
      <w:lang w:eastAsia="pl-PL"/>
    </w:rPr>
  </w:style>
  <w:style w:type="paragraph" w:styleId="BalloonText">
    <w:name w:val="Balloon Text"/>
    <w:basedOn w:val="Normal"/>
    <w:link w:val="BalloonTextChar"/>
    <w:uiPriority w:val="99"/>
    <w:semiHidden/>
    <w:rsid w:val="00BD275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D275B"/>
    <w:rPr>
      <w:rFonts w:ascii="Tahoma" w:hAnsi="Tahoma"/>
      <w:sz w:val="16"/>
      <w:lang w:eastAsia="pl-PL"/>
    </w:rPr>
  </w:style>
  <w:style w:type="paragraph" w:styleId="Title">
    <w:name w:val="Title"/>
    <w:basedOn w:val="Normal"/>
    <w:next w:val="Normal"/>
    <w:link w:val="TitleChar"/>
    <w:uiPriority w:val="99"/>
    <w:qFormat/>
    <w:rsid w:val="003E1641"/>
    <w:pPr>
      <w:pBdr>
        <w:bottom w:val="single" w:sz="8" w:space="4" w:color="7FD13B"/>
      </w:pBdr>
      <w:spacing w:after="300"/>
      <w:contextualSpacing/>
    </w:pPr>
    <w:rPr>
      <w:rFonts w:ascii="Georgia" w:hAnsi="Georgia"/>
      <w:color w:val="3A445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3E1641"/>
    <w:rPr>
      <w:rFonts w:ascii="Georgia" w:hAnsi="Georgia"/>
      <w:color w:val="3A4452"/>
      <w:spacing w:val="5"/>
      <w:kern w:val="28"/>
      <w:sz w:val="52"/>
      <w:lang w:eastAsia="pl-PL"/>
    </w:rPr>
  </w:style>
  <w:style w:type="paragraph" w:styleId="BodyText">
    <w:name w:val="Body Text"/>
    <w:basedOn w:val="Normal"/>
    <w:link w:val="BodyTextChar"/>
    <w:uiPriority w:val="99"/>
    <w:rsid w:val="007D56E3"/>
    <w:rPr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D56E3"/>
    <w:rPr>
      <w:rFonts w:ascii="Times New Roman" w:hAnsi="Times New Roman"/>
      <w:sz w:val="20"/>
      <w:lang w:eastAsia="pl-PL"/>
    </w:rPr>
  </w:style>
  <w:style w:type="paragraph" w:customStyle="1" w:styleId="Style2">
    <w:name w:val="Style2"/>
    <w:basedOn w:val="Normal"/>
    <w:uiPriority w:val="99"/>
    <w:rsid w:val="00FF1580"/>
    <w:pPr>
      <w:widowControl w:val="0"/>
      <w:autoSpaceDE w:val="0"/>
      <w:autoSpaceDN w:val="0"/>
      <w:adjustRightInd w:val="0"/>
      <w:spacing w:line="264" w:lineRule="exact"/>
      <w:jc w:val="both"/>
    </w:pPr>
  </w:style>
  <w:style w:type="character" w:customStyle="1" w:styleId="FontStyle12">
    <w:name w:val="Font Style12"/>
    <w:uiPriority w:val="99"/>
    <w:rsid w:val="00FF1580"/>
    <w:rPr>
      <w:rFonts w:ascii="Times New Roman" w:hAnsi="Times New Roman"/>
      <w:sz w:val="24"/>
    </w:rPr>
  </w:style>
  <w:style w:type="character" w:customStyle="1" w:styleId="FontStyle13">
    <w:name w:val="Font Style13"/>
    <w:uiPriority w:val="99"/>
    <w:rsid w:val="00FF1580"/>
    <w:rPr>
      <w:rFonts w:ascii="Times New Roman" w:hAnsi="Times New Roman"/>
      <w:b/>
      <w:sz w:val="24"/>
    </w:rPr>
  </w:style>
  <w:style w:type="character" w:customStyle="1" w:styleId="st">
    <w:name w:val="st"/>
    <w:basedOn w:val="DefaultParagraphFont"/>
    <w:uiPriority w:val="99"/>
    <w:rsid w:val="00E44C92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E44C92"/>
    <w:rPr>
      <w:rFonts w:cs="Times New Roman"/>
      <w:i/>
    </w:rPr>
  </w:style>
  <w:style w:type="character" w:styleId="Strong">
    <w:name w:val="Strong"/>
    <w:basedOn w:val="DefaultParagraphFont"/>
    <w:uiPriority w:val="99"/>
    <w:qFormat/>
    <w:rsid w:val="00446025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C154CB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iPriority w:val="99"/>
    <w:rsid w:val="00EA2D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EA2D9A"/>
    <w:rPr>
      <w:rFonts w:ascii="Times New Roman" w:hAnsi="Times New Roman"/>
    </w:rPr>
  </w:style>
  <w:style w:type="paragraph" w:styleId="BodyText2">
    <w:name w:val="Body Text 2"/>
    <w:basedOn w:val="Normal"/>
    <w:link w:val="BodyText2Char"/>
    <w:uiPriority w:val="99"/>
    <w:rsid w:val="009D4BEB"/>
    <w:pPr>
      <w:autoSpaceDE w:val="0"/>
      <w:autoSpaceDN w:val="0"/>
      <w:spacing w:after="120" w:line="480" w:lineRule="auto"/>
    </w:pPr>
    <w:rPr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9D4BEB"/>
    <w:rPr>
      <w:rFonts w:ascii="Times New Roman" w:hAnsi="Times New Roman"/>
    </w:rPr>
  </w:style>
  <w:style w:type="paragraph" w:styleId="ListParagraph">
    <w:name w:val="List Paragraph"/>
    <w:basedOn w:val="Normal"/>
    <w:uiPriority w:val="99"/>
    <w:qFormat/>
    <w:rsid w:val="00C34B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851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1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5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851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1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51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elesniagok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jelesnia.naszgo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elesniagok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730</Words>
  <Characters>4381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34-340 Jeleśnia ul</dc:title>
  <dc:subject/>
  <dc:creator>Grażyna</dc:creator>
  <cp:keywords/>
  <dc:description/>
  <cp:lastModifiedBy>kcaban</cp:lastModifiedBy>
  <cp:revision>2</cp:revision>
  <cp:lastPrinted>2021-05-06T09:57:00Z</cp:lastPrinted>
  <dcterms:created xsi:type="dcterms:W3CDTF">2021-08-02T11:03:00Z</dcterms:created>
  <dcterms:modified xsi:type="dcterms:W3CDTF">2021-08-02T11:03:00Z</dcterms:modified>
</cp:coreProperties>
</file>